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2407B" w14:textId="77777777" w:rsidR="001C0AB0" w:rsidRDefault="001C0AB0" w:rsidP="001C0AB0">
      <w:pPr>
        <w:spacing w:line="360" w:lineRule="auto"/>
        <w:jc w:val="center"/>
        <w:rPr>
          <w:sz w:val="22"/>
          <w:szCs w:val="22"/>
        </w:rPr>
      </w:pPr>
      <w:r w:rsidRPr="001C0AB0">
        <w:rPr>
          <w:sz w:val="22"/>
          <w:szCs w:val="22"/>
        </w:rPr>
        <w:t>Příloha k Přihlášce k atestační zkoušce pro zdravotnické pracovníky nelékařských povolání</w:t>
      </w:r>
    </w:p>
    <w:p w14:paraId="349755A7" w14:textId="77777777" w:rsidR="001C0AB0" w:rsidRDefault="001C0AB0" w:rsidP="001C0AB0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</w:p>
    <w:p w14:paraId="2CBDAD47" w14:textId="77777777" w:rsidR="001C0AB0" w:rsidRPr="001C0AB0" w:rsidRDefault="001C0AB0" w:rsidP="001C0AB0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1C0AB0">
        <w:rPr>
          <w:b/>
          <w:bCs/>
          <w:sz w:val="22"/>
          <w:szCs w:val="22"/>
          <w:u w:val="single"/>
        </w:rPr>
        <w:t>Potvrdí zaměstnavatel</w:t>
      </w:r>
    </w:p>
    <w:p w14:paraId="03AD4CD2" w14:textId="77777777" w:rsidR="001C0AB0" w:rsidRDefault="001C0AB0" w:rsidP="001C0AB0">
      <w:pPr>
        <w:spacing w:line="360" w:lineRule="auto"/>
        <w:rPr>
          <w:sz w:val="22"/>
          <w:szCs w:val="22"/>
          <w:u w:val="single"/>
        </w:rPr>
      </w:pPr>
    </w:p>
    <w:p w14:paraId="2A68C777" w14:textId="77777777" w:rsidR="001C0AB0" w:rsidRPr="001C0AB0" w:rsidRDefault="001C0AB0" w:rsidP="00D23C14">
      <w:pPr>
        <w:numPr>
          <w:ilvl w:val="0"/>
          <w:numId w:val="6"/>
        </w:numPr>
        <w:rPr>
          <w:b/>
          <w:bCs/>
          <w:sz w:val="22"/>
          <w:szCs w:val="22"/>
        </w:rPr>
      </w:pPr>
      <w:r w:rsidRPr="001C0AB0">
        <w:rPr>
          <w:b/>
          <w:bCs/>
          <w:sz w:val="22"/>
          <w:szCs w:val="22"/>
        </w:rPr>
        <w:t>Přehled výkonů zdravotnického povolání v příslušném oboru specializace</w:t>
      </w:r>
    </w:p>
    <w:p w14:paraId="10B8FC65" w14:textId="77777777" w:rsidR="001C0AB0" w:rsidRDefault="001C0AB0" w:rsidP="00D23C14">
      <w:pPr>
        <w:ind w:left="720"/>
        <w:rPr>
          <w:sz w:val="22"/>
          <w:szCs w:val="22"/>
        </w:rPr>
      </w:pPr>
      <w:r w:rsidRPr="001C0AB0">
        <w:rPr>
          <w:sz w:val="22"/>
          <w:szCs w:val="22"/>
        </w:rPr>
        <w:t xml:space="preserve">(SV dle </w:t>
      </w:r>
      <w:r>
        <w:rPr>
          <w:sz w:val="22"/>
          <w:szCs w:val="22"/>
        </w:rPr>
        <w:t>§56 odst. 6) zákona č. 96/2004</w:t>
      </w:r>
      <w:r w:rsidR="00F72DCA">
        <w:rPr>
          <w:sz w:val="22"/>
          <w:szCs w:val="22"/>
        </w:rPr>
        <w:t xml:space="preserve"> </w:t>
      </w:r>
      <w:r>
        <w:rPr>
          <w:sz w:val="22"/>
          <w:szCs w:val="22"/>
        </w:rPr>
        <w:t>Sb.)</w:t>
      </w:r>
    </w:p>
    <w:p w14:paraId="23B77234" w14:textId="77777777" w:rsidR="00D23C14" w:rsidRDefault="00D23C14" w:rsidP="00D23C14">
      <w:pPr>
        <w:ind w:left="720"/>
        <w:rPr>
          <w:sz w:val="22"/>
          <w:szCs w:val="22"/>
        </w:rPr>
      </w:pPr>
    </w:p>
    <w:p w14:paraId="4FA5019E" w14:textId="77777777" w:rsidR="001C0AB0" w:rsidRDefault="001C0AB0" w:rsidP="00D23C14">
      <w:pPr>
        <w:numPr>
          <w:ilvl w:val="0"/>
          <w:numId w:val="6"/>
        </w:numPr>
        <w:ind w:left="714" w:hanging="357"/>
        <w:rPr>
          <w:sz w:val="22"/>
          <w:szCs w:val="22"/>
        </w:rPr>
      </w:pPr>
      <w:r w:rsidRPr="001C0AB0">
        <w:rPr>
          <w:b/>
          <w:bCs/>
          <w:sz w:val="22"/>
          <w:szCs w:val="22"/>
        </w:rPr>
        <w:t xml:space="preserve">Chronologický přehled výkonu zdravotnického povolání v příslušném oboru specializace </w:t>
      </w:r>
      <w:r w:rsidR="00F72DCA">
        <w:rPr>
          <w:b/>
          <w:bCs/>
          <w:sz w:val="22"/>
          <w:szCs w:val="22"/>
        </w:rPr>
        <w:t>po</w:t>
      </w:r>
      <w:r w:rsidRPr="001C0AB0">
        <w:rPr>
          <w:b/>
          <w:bCs/>
          <w:sz w:val="22"/>
          <w:szCs w:val="22"/>
        </w:rPr>
        <w:t xml:space="preserve"> </w:t>
      </w:r>
      <w:r w:rsidR="00F72DCA">
        <w:rPr>
          <w:b/>
          <w:bCs/>
          <w:sz w:val="22"/>
          <w:szCs w:val="22"/>
        </w:rPr>
        <w:t>dobu</w:t>
      </w:r>
      <w:r w:rsidRPr="001C0AB0">
        <w:rPr>
          <w:b/>
          <w:bCs/>
          <w:sz w:val="22"/>
          <w:szCs w:val="22"/>
        </w:rPr>
        <w:t xml:space="preserve"> SV</w:t>
      </w:r>
      <w:r>
        <w:rPr>
          <w:sz w:val="22"/>
          <w:szCs w:val="22"/>
        </w:rPr>
        <w:t xml:space="preserve"> </w:t>
      </w:r>
      <w:r w:rsidRPr="001C0AB0">
        <w:rPr>
          <w:sz w:val="22"/>
          <w:szCs w:val="22"/>
        </w:rPr>
        <w:t xml:space="preserve">(SV dle </w:t>
      </w:r>
      <w:r>
        <w:rPr>
          <w:sz w:val="22"/>
          <w:szCs w:val="22"/>
        </w:rPr>
        <w:t>§57 zákona č. 96/2004</w:t>
      </w:r>
      <w:r w:rsidR="00F72DCA">
        <w:rPr>
          <w:sz w:val="22"/>
          <w:szCs w:val="22"/>
        </w:rPr>
        <w:t xml:space="preserve"> </w:t>
      </w:r>
      <w:r>
        <w:rPr>
          <w:sz w:val="22"/>
          <w:szCs w:val="22"/>
        </w:rPr>
        <w:t>Sb.)</w:t>
      </w:r>
    </w:p>
    <w:p w14:paraId="083BE43E" w14:textId="77777777" w:rsidR="001C0AB0" w:rsidRDefault="001C0AB0" w:rsidP="001C0AB0">
      <w:pPr>
        <w:spacing w:line="360" w:lineRule="auto"/>
        <w:ind w:left="720"/>
        <w:rPr>
          <w:sz w:val="22"/>
          <w:szCs w:val="22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3"/>
        <w:gridCol w:w="2551"/>
        <w:gridCol w:w="2126"/>
        <w:gridCol w:w="1134"/>
      </w:tblGrid>
      <w:tr w:rsidR="001C0AB0" w:rsidRPr="00474485" w14:paraId="052A573E" w14:textId="77777777" w:rsidTr="00474485">
        <w:tc>
          <w:tcPr>
            <w:tcW w:w="3783" w:type="dxa"/>
            <w:vAlign w:val="center"/>
          </w:tcPr>
          <w:p w14:paraId="7CAFC9D4" w14:textId="77777777" w:rsidR="001C0AB0" w:rsidRPr="00474485" w:rsidRDefault="001C0AB0" w:rsidP="0047448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485">
              <w:rPr>
                <w:sz w:val="22"/>
                <w:szCs w:val="22"/>
              </w:rPr>
              <w:t>Název organizace</w:t>
            </w:r>
          </w:p>
        </w:tc>
        <w:tc>
          <w:tcPr>
            <w:tcW w:w="2551" w:type="dxa"/>
            <w:vAlign w:val="center"/>
          </w:tcPr>
          <w:p w14:paraId="7EDEC9C4" w14:textId="77777777" w:rsidR="001C0AB0" w:rsidRPr="00474485" w:rsidRDefault="001C0AB0" w:rsidP="00474485">
            <w:pPr>
              <w:contextualSpacing/>
              <w:jc w:val="center"/>
              <w:rPr>
                <w:sz w:val="22"/>
                <w:szCs w:val="22"/>
              </w:rPr>
            </w:pPr>
            <w:r w:rsidRPr="00474485">
              <w:rPr>
                <w:sz w:val="22"/>
                <w:szCs w:val="22"/>
              </w:rPr>
              <w:t>Název oddělení, pracovní zařazení</w:t>
            </w:r>
          </w:p>
        </w:tc>
        <w:tc>
          <w:tcPr>
            <w:tcW w:w="2126" w:type="dxa"/>
            <w:vAlign w:val="center"/>
          </w:tcPr>
          <w:p w14:paraId="43EF58DE" w14:textId="77777777" w:rsidR="001C0AB0" w:rsidRPr="00474485" w:rsidRDefault="001C0AB0" w:rsidP="0047448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485">
              <w:rPr>
                <w:sz w:val="22"/>
                <w:szCs w:val="22"/>
              </w:rPr>
              <w:t xml:space="preserve">Datum </w:t>
            </w:r>
            <w:r w:rsidR="00D23C14" w:rsidRPr="00474485">
              <w:rPr>
                <w:sz w:val="22"/>
                <w:szCs w:val="22"/>
              </w:rPr>
              <w:t>od – do</w:t>
            </w:r>
          </w:p>
        </w:tc>
        <w:tc>
          <w:tcPr>
            <w:tcW w:w="1134" w:type="dxa"/>
            <w:vAlign w:val="center"/>
          </w:tcPr>
          <w:p w14:paraId="50310F72" w14:textId="77777777" w:rsidR="001C0AB0" w:rsidRPr="00474485" w:rsidRDefault="001C0AB0" w:rsidP="0047448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74485">
              <w:rPr>
                <w:sz w:val="22"/>
                <w:szCs w:val="22"/>
              </w:rPr>
              <w:t>úvazek</w:t>
            </w:r>
          </w:p>
        </w:tc>
      </w:tr>
      <w:tr w:rsidR="001C0AB0" w:rsidRPr="00474485" w14:paraId="7C391BCD" w14:textId="77777777" w:rsidTr="00474485">
        <w:trPr>
          <w:trHeight w:val="3758"/>
        </w:trPr>
        <w:tc>
          <w:tcPr>
            <w:tcW w:w="3783" w:type="dxa"/>
          </w:tcPr>
          <w:p w14:paraId="44619C4C" w14:textId="77777777" w:rsidR="001C0AB0" w:rsidRPr="00474485" w:rsidRDefault="001C0AB0" w:rsidP="0047448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FB5E0FB" w14:textId="77777777" w:rsidR="001C0AB0" w:rsidRPr="00474485" w:rsidRDefault="001C0AB0" w:rsidP="0047448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F84E110" w14:textId="77777777" w:rsidR="001C0AB0" w:rsidRPr="00474485" w:rsidRDefault="001C0AB0" w:rsidP="0047448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7BB0199" w14:textId="77777777" w:rsidR="001C0AB0" w:rsidRPr="00474485" w:rsidRDefault="001C0AB0" w:rsidP="00474485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5EC83C8" w14:textId="77777777" w:rsidR="001C0AB0" w:rsidRDefault="001C0AB0" w:rsidP="001C0AB0">
      <w:pPr>
        <w:spacing w:line="360" w:lineRule="auto"/>
        <w:ind w:left="720"/>
        <w:rPr>
          <w:sz w:val="22"/>
          <w:szCs w:val="22"/>
        </w:rPr>
      </w:pPr>
    </w:p>
    <w:p w14:paraId="4D885052" w14:textId="77777777" w:rsidR="001C0AB0" w:rsidRDefault="001C0AB0" w:rsidP="001C0AB0">
      <w:pPr>
        <w:spacing w:line="360" w:lineRule="auto"/>
        <w:ind w:left="720"/>
        <w:jc w:val="right"/>
        <w:rPr>
          <w:sz w:val="22"/>
          <w:szCs w:val="22"/>
        </w:rPr>
      </w:pPr>
    </w:p>
    <w:p w14:paraId="017E2A44" w14:textId="77777777" w:rsidR="001C0AB0" w:rsidRDefault="001C0AB0" w:rsidP="001C0AB0">
      <w:pPr>
        <w:spacing w:line="360" w:lineRule="auto"/>
        <w:ind w:left="720"/>
        <w:jc w:val="right"/>
        <w:rPr>
          <w:sz w:val="22"/>
          <w:szCs w:val="22"/>
        </w:rPr>
      </w:pPr>
    </w:p>
    <w:p w14:paraId="60282953" w14:textId="77777777" w:rsidR="00F72DCA" w:rsidRDefault="00F72DCA" w:rsidP="00F72DCA">
      <w:pPr>
        <w:spacing w:line="360" w:lineRule="auto"/>
        <w:rPr>
          <w:sz w:val="22"/>
          <w:szCs w:val="22"/>
        </w:rPr>
      </w:pPr>
    </w:p>
    <w:p w14:paraId="7FC63EF3" w14:textId="77777777" w:rsidR="001C0AB0" w:rsidRDefault="00F72DCA" w:rsidP="00F72DCA">
      <w:pPr>
        <w:spacing w:line="360" w:lineRule="auto"/>
        <w:ind w:firstLine="708"/>
        <w:rPr>
          <w:sz w:val="22"/>
          <w:szCs w:val="22"/>
        </w:rPr>
      </w:pPr>
      <w:r>
        <w:rPr>
          <w:sz w:val="22"/>
          <w:szCs w:val="22"/>
        </w:rPr>
        <w:t>Datum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C0AB0">
        <w:rPr>
          <w:sz w:val="22"/>
          <w:szCs w:val="22"/>
        </w:rPr>
        <w:t>Razítko a podpis zaměstnavatele</w:t>
      </w:r>
    </w:p>
    <w:p w14:paraId="7369E7DC" w14:textId="77777777" w:rsidR="00EE1433" w:rsidRDefault="00EE1433" w:rsidP="00EE1433">
      <w:pPr>
        <w:spacing w:line="360" w:lineRule="auto"/>
        <w:ind w:left="720"/>
        <w:rPr>
          <w:sz w:val="22"/>
          <w:szCs w:val="22"/>
        </w:rPr>
      </w:pPr>
    </w:p>
    <w:p w14:paraId="40F0DF3A" w14:textId="683302CF" w:rsidR="00EE1433" w:rsidRDefault="00EE1433" w:rsidP="00EE1433">
      <w:pPr>
        <w:spacing w:line="360" w:lineRule="auto"/>
        <w:ind w:left="720"/>
        <w:rPr>
          <w:b/>
          <w:bCs/>
          <w:sz w:val="22"/>
          <w:szCs w:val="22"/>
          <w:u w:val="single"/>
        </w:rPr>
      </w:pPr>
      <w:r w:rsidRPr="00EE1433">
        <w:rPr>
          <w:b/>
          <w:bCs/>
          <w:sz w:val="22"/>
          <w:szCs w:val="22"/>
          <w:u w:val="single"/>
        </w:rPr>
        <w:t xml:space="preserve">Potvrdí školitel </w:t>
      </w:r>
    </w:p>
    <w:p w14:paraId="73B09B18" w14:textId="1C6E2D40" w:rsidR="00EE1433" w:rsidRDefault="00EE1433" w:rsidP="00D23C14">
      <w:pPr>
        <w:ind w:left="720"/>
        <w:contextualSpacing/>
        <w:rPr>
          <w:sz w:val="22"/>
          <w:szCs w:val="22"/>
        </w:rPr>
      </w:pPr>
      <w:r>
        <w:rPr>
          <w:sz w:val="22"/>
          <w:szCs w:val="22"/>
        </w:rPr>
        <w:t>Titul, jméno, příjmení školitele pro teoreticko-praktickou část (odpovědný zaměstnanec akreditovaného zařízení pro vzdělávací program specializačního vzdělávání</w:t>
      </w:r>
      <w:r w:rsidR="009144D8">
        <w:rPr>
          <w:sz w:val="22"/>
          <w:szCs w:val="22"/>
        </w:rPr>
        <w:t xml:space="preserve"> (SV)</w:t>
      </w:r>
      <w:r>
        <w:rPr>
          <w:sz w:val="22"/>
          <w:szCs w:val="22"/>
        </w:rPr>
        <w:t>).</w:t>
      </w:r>
    </w:p>
    <w:p w14:paraId="593ADE8E" w14:textId="77777777" w:rsidR="00EE1433" w:rsidRDefault="00EE1433" w:rsidP="00EE1433">
      <w:pPr>
        <w:spacing w:line="360" w:lineRule="auto"/>
        <w:ind w:left="720"/>
        <w:rPr>
          <w:sz w:val="22"/>
          <w:szCs w:val="22"/>
        </w:rPr>
      </w:pPr>
    </w:p>
    <w:p w14:paraId="176F9028" w14:textId="073C8A7A" w:rsidR="009144D8" w:rsidRDefault="009144D8" w:rsidP="00EE1433">
      <w:pPr>
        <w:spacing w:line="360" w:lineRule="auto"/>
        <w:ind w:left="720"/>
        <w:rPr>
          <w:sz w:val="22"/>
          <w:szCs w:val="22"/>
        </w:rPr>
      </w:pPr>
      <w:r>
        <w:rPr>
          <w:sz w:val="22"/>
          <w:szCs w:val="22"/>
        </w:rPr>
        <w:t>Datum</w:t>
      </w:r>
      <w:r>
        <w:rPr>
          <w:sz w:val="22"/>
          <w:szCs w:val="22"/>
        </w:rPr>
        <w:tab/>
        <w:t>ukončení SV:</w:t>
      </w:r>
    </w:p>
    <w:p w14:paraId="4278CAB9" w14:textId="77777777" w:rsidR="00F72DCA" w:rsidRDefault="00F72DCA" w:rsidP="00EE1433">
      <w:pPr>
        <w:spacing w:line="360" w:lineRule="auto"/>
        <w:ind w:left="720"/>
        <w:rPr>
          <w:sz w:val="22"/>
          <w:szCs w:val="22"/>
        </w:rPr>
      </w:pPr>
    </w:p>
    <w:p w14:paraId="2F05EC95" w14:textId="77777777" w:rsidR="00F72DCA" w:rsidRDefault="00F72DCA" w:rsidP="00EE1433">
      <w:pPr>
        <w:spacing w:line="360" w:lineRule="auto"/>
        <w:ind w:left="720"/>
        <w:rPr>
          <w:sz w:val="22"/>
          <w:szCs w:val="22"/>
        </w:rPr>
      </w:pPr>
    </w:p>
    <w:p w14:paraId="1151CDA6" w14:textId="77777777" w:rsidR="00F72DCA" w:rsidRDefault="00F72DCA" w:rsidP="00EE1433">
      <w:pPr>
        <w:spacing w:line="360" w:lineRule="auto"/>
        <w:ind w:left="720"/>
        <w:rPr>
          <w:sz w:val="22"/>
          <w:szCs w:val="22"/>
        </w:rPr>
      </w:pPr>
    </w:p>
    <w:p w14:paraId="0A4B11A8" w14:textId="45BC69C8" w:rsidR="00EE1433" w:rsidRPr="00EE1433" w:rsidRDefault="009144D8" w:rsidP="00EE1433">
      <w:pPr>
        <w:spacing w:line="360" w:lineRule="auto"/>
        <w:ind w:left="720"/>
        <w:rPr>
          <w:sz w:val="22"/>
          <w:szCs w:val="22"/>
        </w:rPr>
      </w:pPr>
      <w:r>
        <w:rPr>
          <w:sz w:val="22"/>
          <w:szCs w:val="22"/>
        </w:rPr>
        <w:t>Datum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E1433">
        <w:rPr>
          <w:sz w:val="22"/>
          <w:szCs w:val="22"/>
        </w:rPr>
        <w:tab/>
      </w:r>
      <w:r w:rsidR="00EE1433">
        <w:rPr>
          <w:sz w:val="22"/>
          <w:szCs w:val="22"/>
        </w:rPr>
        <w:tab/>
        <w:t>Razítko a podpis školitele</w:t>
      </w:r>
    </w:p>
    <w:sectPr w:rsidR="00EE1433" w:rsidRPr="00EE1433" w:rsidSect="00E07DBC">
      <w:headerReference w:type="default" r:id="rId7"/>
      <w:foot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3599E" w14:textId="77777777" w:rsidR="00307E4D" w:rsidRDefault="00307E4D">
      <w:r>
        <w:separator/>
      </w:r>
    </w:p>
  </w:endnote>
  <w:endnote w:type="continuationSeparator" w:id="0">
    <w:p w14:paraId="1A52FEEB" w14:textId="77777777" w:rsidR="00307E4D" w:rsidRDefault="00307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231A" w14:textId="77777777" w:rsidR="00D5343F" w:rsidRDefault="00352202" w:rsidP="001D51C9">
    <w:pPr>
      <w:pStyle w:val="Zpat"/>
    </w:pPr>
    <w:r>
      <w:rPr>
        <w:noProof/>
      </w:rPr>
      <w:drawing>
        <wp:inline distT="0" distB="0" distL="0" distR="0" wp14:anchorId="4BB0776D" wp14:editId="4BE27D05">
          <wp:extent cx="6629400" cy="4476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1E0" w:firstRow="1" w:lastRow="1" w:firstColumn="1" w:lastColumn="1" w:noHBand="0" w:noVBand="0"/>
    </w:tblPr>
    <w:tblGrid>
      <w:gridCol w:w="5228"/>
      <w:gridCol w:w="5228"/>
    </w:tblGrid>
    <w:tr w:rsidR="00D5343F" w14:paraId="2855C780" w14:textId="77777777" w:rsidTr="00660C0B">
      <w:tc>
        <w:tcPr>
          <w:tcW w:w="4606" w:type="dxa"/>
        </w:tcPr>
        <w:p w14:paraId="4ECE5BE9" w14:textId="77777777" w:rsidR="00D5343F" w:rsidRPr="00E07DBC" w:rsidRDefault="00D5343F" w:rsidP="00720CE6">
          <w:pPr>
            <w:pStyle w:val="Zpat"/>
            <w:rPr>
              <w:b/>
              <w:color w:val="0054A6"/>
            </w:rPr>
          </w:pPr>
          <w:r w:rsidRPr="00E07DBC">
            <w:rPr>
              <w:b/>
              <w:color w:val="0054A6"/>
            </w:rPr>
            <w:t>Institut postgraduálního vzdělávání ve zdravotnictví</w:t>
          </w:r>
        </w:p>
        <w:p w14:paraId="5DA8CDB6" w14:textId="77777777" w:rsidR="00D5343F" w:rsidRPr="00E07DBC" w:rsidRDefault="00D5343F" w:rsidP="00720CE6">
          <w:pPr>
            <w:pStyle w:val="Zpat"/>
            <w:rPr>
              <w:color w:val="0054A6"/>
            </w:rPr>
          </w:pPr>
          <w:r w:rsidRPr="00E07DBC">
            <w:rPr>
              <w:color w:val="0054A6"/>
            </w:rPr>
            <w:t xml:space="preserve">Ruská </w:t>
          </w:r>
          <w:r w:rsidR="004E37B1" w:rsidRPr="00E07DBC">
            <w:rPr>
              <w:color w:val="0054A6"/>
            </w:rPr>
            <w:t>2412/</w:t>
          </w:r>
          <w:r w:rsidRPr="00E07DBC">
            <w:rPr>
              <w:color w:val="0054A6"/>
            </w:rPr>
            <w:t>85, 100 0</w:t>
          </w:r>
          <w:r w:rsidR="00642F53" w:rsidRPr="00E07DBC">
            <w:rPr>
              <w:color w:val="0054A6"/>
            </w:rPr>
            <w:t>0</w:t>
          </w:r>
          <w:r w:rsidRPr="00E07DBC">
            <w:rPr>
              <w:color w:val="0054A6"/>
            </w:rPr>
            <w:t xml:space="preserve"> </w:t>
          </w:r>
          <w:r w:rsidR="00642F53" w:rsidRPr="00E07DBC">
            <w:rPr>
              <w:color w:val="0054A6"/>
            </w:rPr>
            <w:t xml:space="preserve"> </w:t>
          </w:r>
          <w:r w:rsidRPr="00E07DBC">
            <w:rPr>
              <w:color w:val="0054A6"/>
            </w:rPr>
            <w:t>Praha 10</w:t>
          </w:r>
        </w:p>
        <w:p w14:paraId="2FE8B7AE" w14:textId="77777777" w:rsidR="00D5343F" w:rsidRPr="00E07DBC" w:rsidRDefault="00D5343F" w:rsidP="00720CE6">
          <w:pPr>
            <w:pStyle w:val="Zpat"/>
            <w:rPr>
              <w:color w:val="0054A6"/>
            </w:rPr>
          </w:pPr>
          <w:r w:rsidRPr="00E07DBC">
            <w:rPr>
              <w:color w:val="0054A6"/>
            </w:rPr>
            <w:t>e-mail: ipvz@ipvz.cz, web: www.ipvz.cz</w:t>
          </w:r>
        </w:p>
        <w:p w14:paraId="0DDB4BA8" w14:textId="77777777" w:rsidR="00D5343F" w:rsidRDefault="00D5343F" w:rsidP="004E37B1">
          <w:pPr>
            <w:pStyle w:val="Zpat"/>
          </w:pPr>
          <w:r w:rsidRPr="00E07DBC">
            <w:rPr>
              <w:color w:val="0054A6"/>
            </w:rPr>
            <w:t xml:space="preserve">tel.: +420 </w:t>
          </w:r>
          <w:r w:rsidR="00E82E93" w:rsidRPr="00E07DBC">
            <w:rPr>
              <w:color w:val="0054A6"/>
            </w:rPr>
            <w:t>271 019 </w:t>
          </w:r>
          <w:r w:rsidR="00D30405" w:rsidRPr="00E07DBC">
            <w:rPr>
              <w:color w:val="0054A6"/>
            </w:rPr>
            <w:t>111</w:t>
          </w:r>
        </w:p>
      </w:tc>
      <w:tc>
        <w:tcPr>
          <w:tcW w:w="4606" w:type="dxa"/>
        </w:tcPr>
        <w:p w14:paraId="30F21D69" w14:textId="77777777" w:rsidR="00D5343F" w:rsidRPr="00E07DBC" w:rsidRDefault="00D5343F" w:rsidP="00660C0B">
          <w:pPr>
            <w:pStyle w:val="Zpat"/>
            <w:jc w:val="right"/>
            <w:rPr>
              <w:b/>
              <w:color w:val="0054A6"/>
            </w:rPr>
          </w:pPr>
          <w:r w:rsidRPr="00E07DBC">
            <w:rPr>
              <w:b/>
              <w:color w:val="0054A6"/>
            </w:rPr>
            <w:t>Hotel ILF</w:t>
          </w:r>
        </w:p>
        <w:p w14:paraId="535F1385" w14:textId="77777777" w:rsidR="00D5343F" w:rsidRPr="00E07DBC" w:rsidRDefault="00D5343F" w:rsidP="00660C0B">
          <w:pPr>
            <w:pStyle w:val="Zpat"/>
            <w:jc w:val="right"/>
            <w:rPr>
              <w:color w:val="0054A6"/>
            </w:rPr>
          </w:pPr>
          <w:r w:rsidRPr="00E07DBC">
            <w:rPr>
              <w:color w:val="0054A6"/>
            </w:rPr>
            <w:t xml:space="preserve">Budějovická </w:t>
          </w:r>
          <w:r w:rsidR="004E37B1" w:rsidRPr="00E07DBC">
            <w:rPr>
              <w:color w:val="0054A6"/>
            </w:rPr>
            <w:t>743/</w:t>
          </w:r>
          <w:r w:rsidRPr="00E07DBC">
            <w:rPr>
              <w:color w:val="0054A6"/>
            </w:rPr>
            <w:t xml:space="preserve">15, 140 00 </w:t>
          </w:r>
          <w:r w:rsidR="00642F53" w:rsidRPr="00E07DBC">
            <w:rPr>
              <w:color w:val="0054A6"/>
            </w:rPr>
            <w:t xml:space="preserve"> </w:t>
          </w:r>
          <w:r w:rsidRPr="00E07DBC">
            <w:rPr>
              <w:color w:val="0054A6"/>
            </w:rPr>
            <w:t>Praha 4</w:t>
          </w:r>
        </w:p>
        <w:p w14:paraId="017CAF02" w14:textId="77777777" w:rsidR="00D5343F" w:rsidRPr="00E07DBC" w:rsidRDefault="00D5343F" w:rsidP="00660C0B">
          <w:pPr>
            <w:pStyle w:val="Zpat"/>
            <w:jc w:val="right"/>
            <w:rPr>
              <w:color w:val="0054A6"/>
            </w:rPr>
          </w:pPr>
          <w:r w:rsidRPr="00E07DBC">
            <w:rPr>
              <w:color w:val="0054A6"/>
            </w:rPr>
            <w:t>e-mail: hotel@hotel-ilf.cz, web: www.hotel-ilf.cz</w:t>
          </w:r>
        </w:p>
        <w:p w14:paraId="2752A377" w14:textId="77777777" w:rsidR="00D5343F" w:rsidRDefault="00D5343F" w:rsidP="004E37B1">
          <w:pPr>
            <w:pStyle w:val="Zpat"/>
            <w:jc w:val="right"/>
          </w:pPr>
          <w:r w:rsidRPr="00E07DBC">
            <w:rPr>
              <w:color w:val="0054A6"/>
            </w:rPr>
            <w:t>tel.: +420 261 092 333</w:t>
          </w:r>
        </w:p>
      </w:tc>
    </w:tr>
  </w:tbl>
  <w:p w14:paraId="7DD35279" w14:textId="77777777" w:rsidR="00D5343F" w:rsidRDefault="00D5343F" w:rsidP="00FD2C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5C9B6" w14:textId="77777777" w:rsidR="00307E4D" w:rsidRDefault="00307E4D">
      <w:r>
        <w:separator/>
      </w:r>
    </w:p>
  </w:footnote>
  <w:footnote w:type="continuationSeparator" w:id="0">
    <w:p w14:paraId="3BFFC718" w14:textId="77777777" w:rsidR="00307E4D" w:rsidRDefault="00307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943D1" w14:textId="77777777" w:rsidR="00D5343F" w:rsidRDefault="00D5343F">
    <w:pPr>
      <w:pStyle w:val="Zhlav"/>
    </w:pPr>
  </w:p>
  <w:tbl>
    <w:tblPr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V w:val="single" w:sz="4" w:space="0" w:color="FFFFFF"/>
      </w:tblBorders>
      <w:tblLook w:val="01E0" w:firstRow="1" w:lastRow="1" w:firstColumn="1" w:lastColumn="1" w:noHBand="0" w:noVBand="0"/>
    </w:tblPr>
    <w:tblGrid>
      <w:gridCol w:w="1206"/>
      <w:gridCol w:w="8024"/>
    </w:tblGrid>
    <w:tr w:rsidR="00D5343F" w14:paraId="6213A9BB" w14:textId="77777777" w:rsidTr="00660C0B">
      <w:tc>
        <w:tcPr>
          <w:tcW w:w="1188" w:type="dxa"/>
        </w:tcPr>
        <w:p w14:paraId="2EFB85FD" w14:textId="77777777" w:rsidR="00D5343F" w:rsidRDefault="00352202">
          <w:pPr>
            <w:pStyle w:val="Zhlav"/>
          </w:pPr>
          <w:r>
            <w:rPr>
              <w:noProof/>
            </w:rPr>
            <w:drawing>
              <wp:inline distT="0" distB="0" distL="0" distR="0" wp14:anchorId="433589C6" wp14:editId="77F34BD1">
                <wp:extent cx="628650" cy="62865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24" w:type="dxa"/>
          <w:vAlign w:val="center"/>
        </w:tcPr>
        <w:p w14:paraId="02500551" w14:textId="77777777" w:rsidR="00D5343F" w:rsidRDefault="00D5343F" w:rsidP="00E07DBC">
          <w:pPr>
            <w:pStyle w:val="Zhlav"/>
            <w:rPr>
              <w:rFonts w:cs="Arial"/>
              <w:b/>
              <w:color w:val="0054A6"/>
              <w:sz w:val="22"/>
              <w:szCs w:val="22"/>
            </w:rPr>
          </w:pPr>
          <w:r w:rsidRPr="00E07DBC">
            <w:rPr>
              <w:rFonts w:cs="Arial"/>
              <w:b/>
              <w:color w:val="0054A6"/>
              <w:sz w:val="22"/>
              <w:szCs w:val="22"/>
            </w:rPr>
            <w:t>Institut postgraduálního vzdělávání ve zdravotnictví</w:t>
          </w:r>
        </w:p>
        <w:p w14:paraId="52E8B610" w14:textId="77777777" w:rsidR="00E07DBC" w:rsidRDefault="00E07DBC" w:rsidP="00E07DBC">
          <w:pPr>
            <w:pStyle w:val="Zhlav"/>
            <w:rPr>
              <w:rFonts w:cs="Arial"/>
              <w:b/>
              <w:color w:val="0054A6"/>
              <w:sz w:val="22"/>
              <w:szCs w:val="22"/>
            </w:rPr>
          </w:pPr>
        </w:p>
        <w:p w14:paraId="449D6226" w14:textId="77777777" w:rsidR="00E07DBC" w:rsidRDefault="00E07DBC" w:rsidP="00E07DBC">
          <w:pPr>
            <w:pStyle w:val="Zhlav"/>
            <w:rPr>
              <w:rFonts w:cs="Arial"/>
              <w:b/>
              <w:color w:val="0054A6"/>
              <w:sz w:val="22"/>
              <w:szCs w:val="22"/>
            </w:rPr>
          </w:pPr>
        </w:p>
        <w:p w14:paraId="64CB3095" w14:textId="77777777" w:rsidR="00E07DBC" w:rsidRPr="00E07DBC" w:rsidRDefault="00E07DBC" w:rsidP="00E07DBC">
          <w:pPr>
            <w:pStyle w:val="Zhlav"/>
            <w:rPr>
              <w:rFonts w:cs="Arial"/>
              <w:b/>
              <w:color w:val="0054A6"/>
              <w:sz w:val="22"/>
              <w:szCs w:val="22"/>
            </w:rPr>
          </w:pPr>
        </w:p>
      </w:tc>
    </w:tr>
  </w:tbl>
  <w:p w14:paraId="27635077" w14:textId="77777777" w:rsidR="00D5343F" w:rsidRDefault="00D5343F">
    <w:pPr>
      <w:pStyle w:val="Zhlav"/>
    </w:pPr>
  </w:p>
  <w:p w14:paraId="28129D6E" w14:textId="77777777" w:rsidR="00D5343F" w:rsidRDefault="00D534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80747"/>
    <w:multiLevelType w:val="hybridMultilevel"/>
    <w:tmpl w:val="D63A0E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E4AFE"/>
    <w:multiLevelType w:val="hybridMultilevel"/>
    <w:tmpl w:val="06D0B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30EBE"/>
    <w:multiLevelType w:val="hybridMultilevel"/>
    <w:tmpl w:val="EC02A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70E"/>
    <w:multiLevelType w:val="hybridMultilevel"/>
    <w:tmpl w:val="D09C92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369191">
    <w:abstractNumId w:val="2"/>
  </w:num>
  <w:num w:numId="2" w16cid:durableId="1924949048">
    <w:abstractNumId w:val="1"/>
  </w:num>
  <w:num w:numId="3" w16cid:durableId="57754917">
    <w:abstractNumId w:val="2"/>
  </w:num>
  <w:num w:numId="4" w16cid:durableId="1734620458">
    <w:abstractNumId w:val="1"/>
  </w:num>
  <w:num w:numId="5" w16cid:durableId="1253734551">
    <w:abstractNumId w:val="0"/>
  </w:num>
  <w:num w:numId="6" w16cid:durableId="67847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BB"/>
    <w:rsid w:val="00023E65"/>
    <w:rsid w:val="000302BB"/>
    <w:rsid w:val="00063FCF"/>
    <w:rsid w:val="00125BC0"/>
    <w:rsid w:val="001338C9"/>
    <w:rsid w:val="001C0AB0"/>
    <w:rsid w:val="001D51C9"/>
    <w:rsid w:val="002663C4"/>
    <w:rsid w:val="00274E1A"/>
    <w:rsid w:val="00307E4D"/>
    <w:rsid w:val="00352202"/>
    <w:rsid w:val="003B7B54"/>
    <w:rsid w:val="00437F4A"/>
    <w:rsid w:val="00474485"/>
    <w:rsid w:val="004D1E37"/>
    <w:rsid w:val="004E37B1"/>
    <w:rsid w:val="00575078"/>
    <w:rsid w:val="0058115A"/>
    <w:rsid w:val="005E078B"/>
    <w:rsid w:val="006222A8"/>
    <w:rsid w:val="00642F53"/>
    <w:rsid w:val="00660C0B"/>
    <w:rsid w:val="00714506"/>
    <w:rsid w:val="00720CE6"/>
    <w:rsid w:val="007C720D"/>
    <w:rsid w:val="007D78C0"/>
    <w:rsid w:val="008356F1"/>
    <w:rsid w:val="00870C33"/>
    <w:rsid w:val="008D5DA9"/>
    <w:rsid w:val="009144D8"/>
    <w:rsid w:val="00917714"/>
    <w:rsid w:val="00992CDF"/>
    <w:rsid w:val="009A41B5"/>
    <w:rsid w:val="009B6234"/>
    <w:rsid w:val="009F7727"/>
    <w:rsid w:val="00A01E00"/>
    <w:rsid w:val="00A36A4E"/>
    <w:rsid w:val="00AA1B5A"/>
    <w:rsid w:val="00B22C17"/>
    <w:rsid w:val="00B61EB2"/>
    <w:rsid w:val="00B93C80"/>
    <w:rsid w:val="00B96E82"/>
    <w:rsid w:val="00BB7086"/>
    <w:rsid w:val="00C17A3A"/>
    <w:rsid w:val="00C63CB5"/>
    <w:rsid w:val="00CF07EA"/>
    <w:rsid w:val="00D23C14"/>
    <w:rsid w:val="00D30405"/>
    <w:rsid w:val="00D5343F"/>
    <w:rsid w:val="00DB6BC7"/>
    <w:rsid w:val="00E07DBC"/>
    <w:rsid w:val="00E63536"/>
    <w:rsid w:val="00E82557"/>
    <w:rsid w:val="00E82E93"/>
    <w:rsid w:val="00E9608F"/>
    <w:rsid w:val="00EA6D45"/>
    <w:rsid w:val="00EE1433"/>
    <w:rsid w:val="00F72DCA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563B3"/>
  <w15:chartTrackingRefBased/>
  <w15:docId w15:val="{9C161335-2287-4989-88E3-439F49E7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356F1"/>
    <w:rPr>
      <w:rFonts w:ascii="Trebuchet MS" w:hAnsi="Trebuchet MS"/>
      <w:szCs w:val="24"/>
      <w:lang w:eastAsia="cs-CZ"/>
    </w:rPr>
  </w:style>
  <w:style w:type="paragraph" w:styleId="Nadpis1">
    <w:name w:val="heading 1"/>
    <w:basedOn w:val="Normln"/>
    <w:next w:val="Normln"/>
    <w:qFormat/>
    <w:rsid w:val="005E078B"/>
    <w:pPr>
      <w:keepNext/>
      <w:spacing w:before="240" w:after="60"/>
      <w:outlineLvl w:val="0"/>
    </w:pPr>
    <w:rPr>
      <w:rFonts w:cs="Arial"/>
      <w:b/>
      <w:bCs/>
      <w:color w:val="0054A6"/>
      <w:kern w:val="32"/>
      <w:sz w:val="36"/>
      <w:szCs w:val="32"/>
    </w:rPr>
  </w:style>
  <w:style w:type="paragraph" w:styleId="Nadpis2">
    <w:name w:val="heading 2"/>
    <w:basedOn w:val="Normln"/>
    <w:next w:val="Normln"/>
    <w:qFormat/>
    <w:rsid w:val="005E078B"/>
    <w:pPr>
      <w:keepNext/>
      <w:spacing w:before="240" w:after="60"/>
      <w:outlineLvl w:val="1"/>
    </w:pPr>
    <w:rPr>
      <w:rFonts w:cs="Arial"/>
      <w:b/>
      <w:bCs/>
      <w:iCs/>
      <w:color w:val="008FD4"/>
      <w:sz w:val="28"/>
      <w:szCs w:val="28"/>
    </w:rPr>
  </w:style>
  <w:style w:type="paragraph" w:styleId="Nadpis3">
    <w:name w:val="heading 3"/>
    <w:basedOn w:val="Normln"/>
    <w:next w:val="Normln"/>
    <w:qFormat/>
    <w:rsid w:val="005E078B"/>
    <w:pPr>
      <w:keepNext/>
      <w:spacing w:before="240" w:after="60"/>
      <w:outlineLvl w:val="2"/>
    </w:pPr>
    <w:rPr>
      <w:rFonts w:cs="Arial"/>
      <w:b/>
      <w:bCs/>
      <w:color w:val="8CC63F"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rsid w:val="007C720D"/>
    <w:pPr>
      <w:tabs>
        <w:tab w:val="center" w:pos="4536"/>
        <w:tab w:val="right" w:pos="9072"/>
      </w:tabs>
    </w:pPr>
    <w:rPr>
      <w:rFonts w:ascii="Trebuchet MS" w:hAnsi="Trebuchet MS"/>
      <w:szCs w:val="24"/>
      <w:lang w:eastAsia="cs-CZ"/>
    </w:rPr>
  </w:style>
  <w:style w:type="paragraph" w:styleId="Zpat">
    <w:name w:val="footer"/>
    <w:rsid w:val="007C720D"/>
    <w:pPr>
      <w:tabs>
        <w:tab w:val="center" w:pos="4536"/>
        <w:tab w:val="right" w:pos="9072"/>
      </w:tabs>
    </w:pPr>
    <w:rPr>
      <w:rFonts w:ascii="Trebuchet MS" w:hAnsi="Trebuchet MS"/>
      <w:sz w:val="15"/>
      <w:szCs w:val="24"/>
      <w:lang w:eastAsia="cs-CZ"/>
    </w:rPr>
  </w:style>
  <w:style w:type="table" w:styleId="Mkatabulky">
    <w:name w:val="Table Grid"/>
    <w:basedOn w:val="Normlntabulka"/>
    <w:rsid w:val="00D53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2663C4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266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onza\Plocha\xxx\dot\hlavi&#269;kov&#253;%20pap&#237;r%20IPVZ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IPVZ</Template>
  <TotalTime>1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cp:lastModifiedBy>Pexová Petra</cp:lastModifiedBy>
  <cp:revision>2</cp:revision>
  <cp:lastPrinted>2026-01-12T20:18:00Z</cp:lastPrinted>
  <dcterms:created xsi:type="dcterms:W3CDTF">2026-10-12T10:40:00Z</dcterms:created>
  <dcterms:modified xsi:type="dcterms:W3CDTF">2026-10-12T10:40:00Z</dcterms:modified>
</cp:coreProperties>
</file>